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7E5" w:rsidRPr="006637E5" w:rsidRDefault="006637E5" w:rsidP="006637E5">
      <w:pPr>
        <w:rPr>
          <w:b/>
          <w:bCs/>
          <w:u w:val="single"/>
        </w:rPr>
      </w:pPr>
      <w:r w:rsidRPr="006637E5">
        <w:rPr>
          <w:b/>
          <w:bCs/>
          <w:u w:val="single"/>
        </w:rPr>
        <w:t xml:space="preserve">Y8 PIR / LED Lamp </w:t>
      </w:r>
    </w:p>
    <w:p w:rsidR="006637E5" w:rsidRPr="006637E5" w:rsidRDefault="006637E5" w:rsidP="006637E5">
      <w:r>
        <w:rPr>
          <w:b/>
          <w:bCs/>
        </w:rPr>
        <w:t>P</w:t>
      </w:r>
      <w:r w:rsidRPr="006637E5">
        <w:rPr>
          <w:b/>
          <w:bCs/>
        </w:rPr>
        <w:t>HASE 1</w:t>
      </w:r>
    </w:p>
    <w:p w:rsidR="006637E5" w:rsidRPr="006637E5" w:rsidRDefault="006637E5" w:rsidP="006637E5">
      <w:r w:rsidRPr="006637E5">
        <w:t>1.1 The Brief / Analysis of the Brief</w:t>
      </w:r>
    </w:p>
    <w:p w:rsidR="006637E5" w:rsidRPr="006637E5" w:rsidRDefault="006637E5" w:rsidP="006637E5">
      <w:r w:rsidRPr="006637E5">
        <w:t xml:space="preserve">1.2 Target Market </w:t>
      </w:r>
      <w:r w:rsidR="00F81F38">
        <w:t>Group or TMG (ie: who is your client?)</w:t>
      </w:r>
    </w:p>
    <w:p w:rsidR="006637E5" w:rsidRPr="006637E5" w:rsidRDefault="006637E5" w:rsidP="006637E5">
      <w:r w:rsidRPr="006637E5">
        <w:t>1.3 Product Analysis using ACCESS FM</w:t>
      </w:r>
      <w:r w:rsidR="00F81F38">
        <w:t xml:space="preserve"> ( 3 page in total: 1 page analysis of the Top, Middle and Bottom of market – use the template used on the Project PPT)</w:t>
      </w:r>
    </w:p>
    <w:p w:rsidR="006637E5" w:rsidRPr="006637E5" w:rsidRDefault="006637E5" w:rsidP="006637E5">
      <w:r w:rsidRPr="006637E5">
        <w:t>1.4 Ergonomics &amp; Anthropometrics</w:t>
      </w:r>
      <w:r w:rsidR="00F81F38">
        <w:t xml:space="preserve"> (As related to your TMG)</w:t>
      </w:r>
    </w:p>
    <w:p w:rsidR="006637E5" w:rsidRPr="006637E5" w:rsidRDefault="006637E5" w:rsidP="006637E5">
      <w:r w:rsidRPr="006637E5">
        <w:t>1.5 Materials Research</w:t>
      </w:r>
      <w:r w:rsidR="00F81F38">
        <w:t xml:space="preserve"> (Inc. unique electronic components)</w:t>
      </w:r>
    </w:p>
    <w:p w:rsidR="006637E5" w:rsidRPr="006637E5" w:rsidRDefault="006637E5" w:rsidP="006637E5">
      <w:r w:rsidRPr="006637E5">
        <w:t>1.6 Specification using ACCESS FM</w:t>
      </w:r>
    </w:p>
    <w:p w:rsidR="006637E5" w:rsidRPr="006637E5" w:rsidRDefault="006637E5" w:rsidP="006637E5">
      <w:r w:rsidRPr="006637E5">
        <w:rPr>
          <w:b/>
          <w:bCs/>
        </w:rPr>
        <w:t>PHASE 2</w:t>
      </w:r>
    </w:p>
    <w:p w:rsidR="006637E5" w:rsidRPr="006637E5" w:rsidRDefault="006637E5" w:rsidP="006637E5">
      <w:r w:rsidRPr="006637E5">
        <w:t xml:space="preserve">2.1 Initial Ideas </w:t>
      </w:r>
      <w:r w:rsidRPr="006637E5">
        <w:rPr>
          <w:cs/>
          <w:lang w:bidi="mr-IN"/>
        </w:rPr>
        <w:t>–</w:t>
      </w:r>
      <w:r w:rsidRPr="006637E5">
        <w:t xml:space="preserve"> annotated Sketches</w:t>
      </w:r>
      <w:r w:rsidR="00F81F38">
        <w:t xml:space="preserve"> </w:t>
      </w:r>
      <w:bookmarkStart w:id="0" w:name="_GoBack"/>
      <w:bookmarkEnd w:id="0"/>
    </w:p>
    <w:p w:rsidR="006637E5" w:rsidRPr="006637E5" w:rsidRDefault="006637E5" w:rsidP="006637E5">
      <w:r w:rsidRPr="006637E5">
        <w:rPr>
          <w:b/>
          <w:bCs/>
        </w:rPr>
        <w:t>PHASE 3</w:t>
      </w:r>
    </w:p>
    <w:p w:rsidR="006637E5" w:rsidRPr="006637E5" w:rsidRDefault="006637E5" w:rsidP="006637E5">
      <w:r w:rsidRPr="006637E5">
        <w:t xml:space="preserve">3.1 Develop Ideas </w:t>
      </w:r>
      <w:r w:rsidRPr="006637E5">
        <w:rPr>
          <w:cs/>
          <w:lang w:bidi="mr-IN"/>
        </w:rPr>
        <w:t>–</w:t>
      </w:r>
      <w:r>
        <w:t xml:space="preserve"> Annotated Sketches</w:t>
      </w:r>
    </w:p>
    <w:p w:rsidR="006637E5" w:rsidRPr="006637E5" w:rsidRDefault="006637E5" w:rsidP="006637E5">
      <w:r w:rsidRPr="006637E5">
        <w:t xml:space="preserve">3.2 Develop Ideas </w:t>
      </w:r>
      <w:r w:rsidRPr="006637E5">
        <w:rPr>
          <w:cs/>
          <w:lang w:bidi="mr-IN"/>
        </w:rPr>
        <w:t>–</w:t>
      </w:r>
      <w:r w:rsidRPr="006637E5">
        <w:t xml:space="preserve"> Modelling</w:t>
      </w:r>
    </w:p>
    <w:p w:rsidR="006637E5" w:rsidRPr="006637E5" w:rsidRDefault="006637E5" w:rsidP="006637E5">
      <w:r w:rsidRPr="006637E5">
        <w:rPr>
          <w:b/>
          <w:bCs/>
        </w:rPr>
        <w:t>PHASE 4</w:t>
      </w:r>
    </w:p>
    <w:p w:rsidR="006637E5" w:rsidRPr="006637E5" w:rsidRDefault="006637E5" w:rsidP="006637E5">
      <w:r w:rsidRPr="006637E5">
        <w:t>4.1 Technical Drawing</w:t>
      </w:r>
    </w:p>
    <w:p w:rsidR="006637E5" w:rsidRPr="006637E5" w:rsidRDefault="006637E5" w:rsidP="006637E5">
      <w:r w:rsidRPr="006637E5">
        <w:t>4.2 Presentation Drawing and/or</w:t>
      </w:r>
    </w:p>
    <w:p w:rsidR="006637E5" w:rsidRPr="006637E5" w:rsidRDefault="006637E5" w:rsidP="006637E5">
      <w:r w:rsidRPr="006637E5">
        <w:t>4.3 3D Modelling/ Inventor/Sketch up etc</w:t>
      </w:r>
    </w:p>
    <w:p w:rsidR="006637E5" w:rsidRPr="006637E5" w:rsidRDefault="006637E5" w:rsidP="006637E5">
      <w:r w:rsidRPr="006637E5">
        <w:rPr>
          <w:b/>
          <w:bCs/>
        </w:rPr>
        <w:t>PHASE 5</w:t>
      </w:r>
    </w:p>
    <w:p w:rsidR="006637E5" w:rsidRPr="006637E5" w:rsidRDefault="006637E5" w:rsidP="006637E5">
      <w:r>
        <w:t>5.1 Works Schedule /Parts List</w:t>
      </w:r>
    </w:p>
    <w:p w:rsidR="006637E5" w:rsidRPr="006637E5" w:rsidRDefault="006637E5" w:rsidP="006637E5">
      <w:r w:rsidRPr="006637E5">
        <w:t>5.2 PRODUCTION</w:t>
      </w:r>
    </w:p>
    <w:p w:rsidR="006637E5" w:rsidRPr="006637E5" w:rsidRDefault="006637E5" w:rsidP="006637E5">
      <w:r w:rsidRPr="006637E5">
        <w:t>5.3 Evaluation against Specification using ACCESS FM</w:t>
      </w:r>
    </w:p>
    <w:p w:rsidR="006637E5" w:rsidRPr="006637E5" w:rsidRDefault="006637E5" w:rsidP="006637E5">
      <w:r w:rsidRPr="006637E5">
        <w:t xml:space="preserve">5.4 Photos of Final Design </w:t>
      </w:r>
    </w:p>
    <w:p w:rsidR="00DE31FC" w:rsidRDefault="00DE31FC"/>
    <w:sectPr w:rsidR="00DE31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7E5"/>
    <w:rsid w:val="006637E5"/>
    <w:rsid w:val="00DE31FC"/>
    <w:rsid w:val="00F81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830299-B313-4F87-BED7-EC1521615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6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3BD685C8</Template>
  <TotalTime>8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Sutton Grammar School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Elphick-Pooley</dc:creator>
  <cp:keywords/>
  <dc:description/>
  <cp:lastModifiedBy>Jeremy Elphick-Pooley</cp:lastModifiedBy>
  <cp:revision>2</cp:revision>
  <dcterms:created xsi:type="dcterms:W3CDTF">2017-05-10T14:01:00Z</dcterms:created>
  <dcterms:modified xsi:type="dcterms:W3CDTF">2017-05-10T14:09:00Z</dcterms:modified>
</cp:coreProperties>
</file>